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691" w:rsidRDefault="004553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C30EAC" wp14:editId="24169116">
                <wp:simplePos x="0" y="0"/>
                <wp:positionH relativeFrom="margin">
                  <wp:align>right</wp:align>
                </wp:positionH>
                <wp:positionV relativeFrom="paragraph">
                  <wp:posOffset>523875</wp:posOffset>
                </wp:positionV>
                <wp:extent cx="4343400" cy="904875"/>
                <wp:effectExtent l="19050" t="19050" r="38100" b="4762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904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335" w:rsidRDefault="00455335" w:rsidP="00455335"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Superhero name: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30EAC" id="Rounded Rectangle 10" o:spid="_x0000_s1026" style="position:absolute;margin-left:290.8pt;margin-top:41.25pt;width:342pt;height:71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" fillcolor="white [3212]" strokecolor="#00b0f0" strokeweight="4.5pt">
                <v:stroke joinstyle="miter"/>
                <v:textbox>
                  <w:txbxContent>
                    <w:p w:rsidR="00455335" w:rsidRDefault="00455335" w:rsidP="00455335"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Superhero name: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8D76E" wp14:editId="423D822F">
                <wp:simplePos x="0" y="0"/>
                <wp:positionH relativeFrom="column">
                  <wp:posOffset>1228725</wp:posOffset>
                </wp:positionH>
                <wp:positionV relativeFrom="paragraph">
                  <wp:posOffset>581025</wp:posOffset>
                </wp:positionV>
                <wp:extent cx="2047875" cy="394335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D5B" w:rsidRPr="00E54D5B" w:rsidRDefault="00E54D5B" w:rsidP="00455335">
                            <w:pPr>
                              <w:jc w:val="center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D5B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Super</w:t>
                            </w:r>
                            <w:r w:rsidR="00455335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08D7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96.75pt;margin-top:45.75pt;width:161.25pt;height:31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" filled="f" stroked="f">
                <v:textbox style="mso-fit-shape-to-text:t">
                  <w:txbxContent>
                    <w:p w:rsidR="00E54D5B" w:rsidRPr="00E54D5B" w:rsidRDefault="00E54D5B" w:rsidP="00455335">
                      <w:pPr>
                        <w:jc w:val="center"/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D5B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Super</w:t>
                      </w:r>
                      <w:r w:rsidR="00455335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EA791" wp14:editId="02CF25E5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4343400" cy="4972050"/>
                <wp:effectExtent l="19050" t="19050" r="38100" b="381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9720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155EE" id="Rounded Rectangle 2" o:spid="_x0000_s1026" style="position:absolute;margin-left:0;margin-top:42pt;width:342pt;height:391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D68DA" wp14:editId="31DC68E9">
                <wp:simplePos x="0" y="0"/>
                <wp:positionH relativeFrom="column">
                  <wp:posOffset>942975</wp:posOffset>
                </wp:positionH>
                <wp:positionV relativeFrom="paragraph">
                  <wp:posOffset>-485775</wp:posOffset>
                </wp:positionV>
                <wp:extent cx="713422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335" w:rsidRPr="00455335" w:rsidRDefault="00455335" w:rsidP="00455335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33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FS2 Homework Project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5533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can I make my superhero fly?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D68DA" id="Text Box 5" o:spid="_x0000_s1028" type="#_x0000_t202" style="position:absolute;margin-left:74.25pt;margin-top:-38.25pt;width:561.7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455335" w:rsidRPr="00455335" w:rsidRDefault="00455335" w:rsidP="00455335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33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FS2 Homework Project</w:t>
                      </w:r>
                      <w: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5533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can I make my superhero fly?</w:t>
                      </w:r>
                    </w:p>
                  </w:txbxContent>
                </v:textbox>
              </v:shape>
            </w:pict>
          </mc:Fallback>
        </mc:AlternateContent>
      </w:r>
      <w:r w:rsidR="007F2B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B18AD5" wp14:editId="09280591">
                <wp:simplePos x="0" y="0"/>
                <wp:positionH relativeFrom="column">
                  <wp:posOffset>4591050</wp:posOffset>
                </wp:positionH>
                <wp:positionV relativeFrom="paragraph">
                  <wp:posOffset>3600450</wp:posOffset>
                </wp:positionV>
                <wp:extent cx="4171950" cy="18002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2BA3" w:rsidRDefault="00DE2A3A" w:rsidP="00455335">
                            <w:pPr>
                              <w:spacing w:line="36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455335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bookmarkStart w:id="0" w:name="_GoBack"/>
                            <w:bookmarkEnd w:id="0"/>
                            <w:r w:rsidR="00455335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fly because</w:t>
                            </w:r>
                            <w:r w:rsid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:rsidR="007F2BA3" w:rsidRPr="007F2BA3" w:rsidRDefault="007F2BA3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</w:p>
                          <w:p w:rsidR="007F2BA3" w:rsidRPr="007F2BA3" w:rsidRDefault="007F2BA3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18AD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361.5pt;margin-top:283.5pt;width:328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" filled="f" stroked="f">
                <v:textbox>
                  <w:txbxContent>
                    <w:p w:rsidR="007F2BA3" w:rsidRDefault="00DE2A3A" w:rsidP="00455335">
                      <w:pPr>
                        <w:spacing w:line="36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455335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bookmarkStart w:id="1" w:name="_GoBack"/>
                      <w:bookmarkEnd w:id="1"/>
                      <w:r w:rsidR="00455335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fly because</w:t>
                      </w:r>
                      <w:r w:rsid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:rsidR="007F2BA3" w:rsidRPr="007F2BA3" w:rsidRDefault="007F2BA3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</w:p>
                    <w:p w:rsidR="007F2BA3" w:rsidRPr="007F2BA3" w:rsidRDefault="007F2BA3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7F2B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A4CA3" wp14:editId="0C0AF591">
                <wp:simplePos x="0" y="0"/>
                <wp:positionH relativeFrom="column">
                  <wp:posOffset>4572000</wp:posOffset>
                </wp:positionH>
                <wp:positionV relativeFrom="paragraph">
                  <wp:posOffset>1581149</wp:posOffset>
                </wp:positionV>
                <wp:extent cx="4171950" cy="18002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2BA3" w:rsidRDefault="007F2BA3" w:rsidP="00455335">
                            <w:pPr>
                              <w:spacing w:line="36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 w:rsidR="00455335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superhero can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:rsidR="007F2BA3" w:rsidRPr="007F2BA3" w:rsidRDefault="007F2BA3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</w:p>
                          <w:p w:rsidR="007F2BA3" w:rsidRPr="007F2BA3" w:rsidRDefault="007F2BA3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4CA3" id="Text Box 7" o:spid="_x0000_s1030" type="#_x0000_t202" style="position:absolute;margin-left:5in;margin-top:124.5pt;width:328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" filled="f" stroked="f">
                <v:textbox>
                  <w:txbxContent>
                    <w:p w:rsidR="007F2BA3" w:rsidRDefault="007F2BA3" w:rsidP="00455335">
                      <w:pPr>
                        <w:spacing w:line="36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 w:rsidR="00455335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superhero can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:rsidR="007F2BA3" w:rsidRPr="007F2BA3" w:rsidRDefault="007F2BA3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</w:p>
                    <w:p w:rsidR="007F2BA3" w:rsidRPr="007F2BA3" w:rsidRDefault="007F2BA3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E54D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46B9A" wp14:editId="3920EF1A">
                <wp:simplePos x="0" y="0"/>
                <wp:positionH relativeFrom="margin">
                  <wp:align>right</wp:align>
                </wp:positionH>
                <wp:positionV relativeFrom="paragraph">
                  <wp:posOffset>3552825</wp:posOffset>
                </wp:positionV>
                <wp:extent cx="4343400" cy="1895475"/>
                <wp:effectExtent l="19050" t="19050" r="38100" b="476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9B37F" id="Rounded Rectangle 6" o:spid="_x0000_s1026" style="position:absolute;margin-left:290.8pt;margin-top:279.75pt;width:342pt;height:149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" fillcolor="white [3212]" strokecolor="#00b0f0" strokeweight="4.5pt">
                <v:stroke joinstyle="miter"/>
                <w10:wrap anchorx="margin"/>
              </v:roundrect>
            </w:pict>
          </mc:Fallback>
        </mc:AlternateContent>
      </w:r>
      <w:r w:rsidR="00E54D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19189" wp14:editId="68B90D7C">
                <wp:simplePos x="0" y="0"/>
                <wp:positionH relativeFrom="margin">
                  <wp:align>right</wp:align>
                </wp:positionH>
                <wp:positionV relativeFrom="paragraph">
                  <wp:posOffset>1543050</wp:posOffset>
                </wp:positionV>
                <wp:extent cx="4343400" cy="1895475"/>
                <wp:effectExtent l="19050" t="19050" r="38100" b="476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825C3" id="Rounded Rectangle 3" o:spid="_x0000_s1026" style="position:absolute;margin-left:290.8pt;margin-top:121.5pt;width:342pt;height:149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" fillcolor="white [3212]" strokecolor="#00b0f0" strokeweight="4.5pt">
                <v:stroke joinstyle="miter"/>
                <w10:wrap anchorx="margin"/>
              </v:roundrect>
            </w:pict>
          </mc:Fallback>
        </mc:AlternateContent>
      </w:r>
    </w:p>
    <w:sectPr w:rsidR="009C1691" w:rsidSect="00075DE9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DE9" w:rsidRDefault="00075DE9" w:rsidP="00075DE9">
      <w:pPr>
        <w:spacing w:after="0" w:line="240" w:lineRule="auto"/>
      </w:pPr>
      <w:r>
        <w:separator/>
      </w:r>
    </w:p>
  </w:endnote>
  <w:endnote w:type="continuationSeparator" w:id="0">
    <w:p w:rsidR="00075DE9" w:rsidRDefault="00075DE9" w:rsidP="00075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D49ACD-F504-4859-ABED-72C2E12CE6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75A8FDB6-A05B-40B8-B997-20B2339576FA}"/>
  </w:font>
  <w:font w:name="Sassoon Primary">
    <w:altName w:val="Arial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B44E56D7-32B3-49C3-A51A-891D165DA9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DE9" w:rsidRDefault="00075DE9" w:rsidP="00075DE9">
      <w:pPr>
        <w:spacing w:after="0" w:line="240" w:lineRule="auto"/>
      </w:pPr>
      <w:r>
        <w:separator/>
      </w:r>
    </w:p>
  </w:footnote>
  <w:footnote w:type="continuationSeparator" w:id="0">
    <w:p w:rsidR="00075DE9" w:rsidRDefault="00075DE9" w:rsidP="00075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DE9" w:rsidRDefault="00E54D5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-439420</wp:posOffset>
          </wp:positionV>
          <wp:extent cx="10677525" cy="7540625"/>
          <wp:effectExtent l="0" t="0" r="9525" b="3175"/>
          <wp:wrapNone/>
          <wp:docPr id="4" name="Picture 4" descr="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7525" cy="754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E9"/>
    <w:rsid w:val="00075DE9"/>
    <w:rsid w:val="00455335"/>
    <w:rsid w:val="007F2BA3"/>
    <w:rsid w:val="008340C4"/>
    <w:rsid w:val="009C1691"/>
    <w:rsid w:val="00D424AA"/>
    <w:rsid w:val="00D67D7D"/>
    <w:rsid w:val="00DE2A3A"/>
    <w:rsid w:val="00E5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47167BB-5843-42AB-91B5-3888F975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B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DE9"/>
  </w:style>
  <w:style w:type="paragraph" w:styleId="Footer">
    <w:name w:val="footer"/>
    <w:basedOn w:val="Normal"/>
    <w:link w:val="FooterChar"/>
    <w:uiPriority w:val="99"/>
    <w:unhideWhenUsed/>
    <w:rsid w:val="00075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DE9"/>
  </w:style>
  <w:style w:type="paragraph" w:styleId="BalloonText">
    <w:name w:val="Balloon Text"/>
    <w:basedOn w:val="Normal"/>
    <w:link w:val="BalloonTextChar"/>
    <w:uiPriority w:val="99"/>
    <w:semiHidden/>
    <w:unhideWhenUsed/>
    <w:rsid w:val="00455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3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37472577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Maddison Wells</dc:creator>
  <cp:keywords/>
  <dc:description/>
  <cp:lastModifiedBy>Emily Merton</cp:lastModifiedBy>
  <cp:revision>3</cp:revision>
  <cp:lastPrinted>2020-02-18T05:58:00Z</cp:lastPrinted>
  <dcterms:created xsi:type="dcterms:W3CDTF">2020-02-18T05:58:00Z</dcterms:created>
  <dcterms:modified xsi:type="dcterms:W3CDTF">2020-02-18T06:40:00Z</dcterms:modified>
</cp:coreProperties>
</file>